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FF2B5" w14:textId="77777777" w:rsidR="00401E0A" w:rsidRDefault="00401E0A" w:rsidP="00401E0A">
      <w:pPr>
        <w:jc w:val="center"/>
        <w:rPr>
          <w:b/>
          <w:u w:val="single"/>
        </w:rPr>
      </w:pPr>
    </w:p>
    <w:p w14:paraId="57FEFD11" w14:textId="77777777" w:rsidR="00D81687" w:rsidRPr="005A7A59" w:rsidRDefault="005A7A59" w:rsidP="00401E0A">
      <w:pPr>
        <w:jc w:val="center"/>
        <w:rPr>
          <w:b/>
          <w:u w:val="single"/>
        </w:rPr>
      </w:pPr>
      <w:r w:rsidRPr="005A7A59">
        <w:rPr>
          <w:b/>
          <w:u w:val="single"/>
        </w:rPr>
        <w:t>Inscription vide greniers, brocantes, bourses aux vêtements</w:t>
      </w:r>
    </w:p>
    <w:p w14:paraId="6C3F63FE" w14:textId="58F4D7ED" w:rsidR="005A7A59" w:rsidRDefault="005A7A59" w:rsidP="00401E0A">
      <w:pPr>
        <w:jc w:val="center"/>
        <w:rPr>
          <w:b/>
          <w:color w:val="FF0000"/>
          <w:sz w:val="32"/>
          <w:szCs w:val="32"/>
          <w:u w:val="single"/>
        </w:rPr>
      </w:pPr>
      <w:r w:rsidRPr="005A7A59">
        <w:rPr>
          <w:b/>
          <w:color w:val="FF0000"/>
          <w:sz w:val="32"/>
          <w:szCs w:val="32"/>
          <w:u w:val="single"/>
        </w:rPr>
        <w:t xml:space="preserve">DIMANCHE </w:t>
      </w:r>
      <w:r w:rsidR="00CD2B43">
        <w:rPr>
          <w:b/>
          <w:color w:val="FF0000"/>
          <w:sz w:val="32"/>
          <w:szCs w:val="32"/>
          <w:u w:val="single"/>
        </w:rPr>
        <w:t xml:space="preserve">6 </w:t>
      </w:r>
      <w:r w:rsidRPr="005A7A59">
        <w:rPr>
          <w:b/>
          <w:color w:val="FF0000"/>
          <w:sz w:val="32"/>
          <w:szCs w:val="32"/>
          <w:u w:val="single"/>
        </w:rPr>
        <w:t>SEPTEMBRE 20</w:t>
      </w:r>
      <w:r w:rsidR="00526C1C">
        <w:rPr>
          <w:b/>
          <w:color w:val="FF0000"/>
          <w:sz w:val="32"/>
          <w:szCs w:val="32"/>
          <w:u w:val="single"/>
        </w:rPr>
        <w:t>2</w:t>
      </w:r>
      <w:r w:rsidR="00CD2B43">
        <w:rPr>
          <w:b/>
          <w:color w:val="FF0000"/>
          <w:sz w:val="32"/>
          <w:szCs w:val="32"/>
          <w:u w:val="single"/>
        </w:rPr>
        <w:t>6</w:t>
      </w:r>
      <w:r w:rsidRPr="005A7A59">
        <w:rPr>
          <w:b/>
          <w:color w:val="FF0000"/>
          <w:sz w:val="32"/>
          <w:szCs w:val="32"/>
          <w:u w:val="single"/>
        </w:rPr>
        <w:t xml:space="preserve"> - GUJAN-MESTRAS - LAC DE LA MAGDELEINE</w:t>
      </w:r>
    </w:p>
    <w:p w14:paraId="56EBF9EA" w14:textId="6EFF09B4" w:rsidR="005A7A59" w:rsidRDefault="00B027AF" w:rsidP="00401E0A">
      <w:r>
        <w:t>J</w:t>
      </w:r>
      <w:r w:rsidR="005A7A59">
        <w:t>e soussigné(e) : (personne physique)</w:t>
      </w:r>
    </w:p>
    <w:p w14:paraId="35DF5C8D" w14:textId="0AD34963" w:rsidR="005A7A59" w:rsidRDefault="005A7A59" w:rsidP="00401E0A">
      <w:r>
        <w:t>NOMS : __________________________________</w:t>
      </w:r>
      <w:r>
        <w:tab/>
      </w:r>
      <w:r>
        <w:tab/>
        <w:t xml:space="preserve"> PR</w:t>
      </w:r>
      <w:r w:rsidR="00B027AF">
        <w:rPr>
          <w:rFonts w:cstheme="minorHAnsi"/>
        </w:rPr>
        <w:t>É</w:t>
      </w:r>
      <w:r>
        <w:t>NOM  : _______________________________</w:t>
      </w:r>
    </w:p>
    <w:p w14:paraId="54EE5F31" w14:textId="2C6FBBCF" w:rsidR="005A7A59" w:rsidRDefault="005A7A59" w:rsidP="00401E0A">
      <w:r>
        <w:t>Né(e) le : _____________________ D</w:t>
      </w:r>
      <w:r w:rsidR="00B027AF">
        <w:rPr>
          <w:rFonts w:cstheme="minorHAnsi"/>
        </w:rPr>
        <w:t>É</w:t>
      </w:r>
      <w:r>
        <w:t>PARTEMENT : _________________ VILLE : __________________________</w:t>
      </w:r>
    </w:p>
    <w:p w14:paraId="57C6D010" w14:textId="77777777" w:rsidR="005A7A59" w:rsidRDefault="005A7A59" w:rsidP="00401E0A">
      <w:r>
        <w:t>Adresse : _____________________________________________________________________________________</w:t>
      </w:r>
    </w:p>
    <w:p w14:paraId="0128D9EC" w14:textId="77777777" w:rsidR="005A7A59" w:rsidRDefault="005A7A59" w:rsidP="00401E0A">
      <w:r>
        <w:t xml:space="preserve">CP : ______   </w:t>
      </w:r>
      <w:r>
        <w:tab/>
        <w:t>VILLE : __________________________________________________________________________</w:t>
      </w:r>
    </w:p>
    <w:p w14:paraId="173CD9A0" w14:textId="06A92F9C" w:rsidR="005A7A59" w:rsidRDefault="005A7A59" w:rsidP="00401E0A">
      <w:r>
        <w:t xml:space="preserve">TEL. : ______________    </w:t>
      </w:r>
      <w:r w:rsidR="00B027AF">
        <w:t>E</w:t>
      </w:r>
      <w:r>
        <w:t>mail : __________________________________________________________________</w:t>
      </w:r>
    </w:p>
    <w:p w14:paraId="14758D05" w14:textId="77777777" w:rsidR="005A7A59" w:rsidRDefault="005A7A59" w:rsidP="00401E0A">
      <w:r>
        <w:t>Titulaire de la pièce d'identité n° : _________________________________________________________________</w:t>
      </w:r>
    </w:p>
    <w:p w14:paraId="7CAFB924" w14:textId="77777777" w:rsidR="005A7A59" w:rsidRDefault="005A7A59" w:rsidP="00401E0A">
      <w:r>
        <w:t>délivrée le : ____________________________________  par préfecture de la _____________________________</w:t>
      </w:r>
    </w:p>
    <w:p w14:paraId="7C5E84BC" w14:textId="0663D4B4" w:rsidR="005A7A59" w:rsidRDefault="00B027AF" w:rsidP="00401E0A">
      <w:r>
        <w:t>N</w:t>
      </w:r>
      <w:r w:rsidR="001F0986">
        <w:t>° immatriculation du véhicule restant sur le site : ___________________________________________________</w:t>
      </w:r>
    </w:p>
    <w:p w14:paraId="5117230C" w14:textId="77777777" w:rsidR="001F0986" w:rsidRDefault="001F0986" w:rsidP="00401E0A">
      <w:r>
        <w:t>déclare sur l'honneur :</w:t>
      </w:r>
    </w:p>
    <w:p w14:paraId="7FA85BD9" w14:textId="7971D73D" w:rsidR="001F0986" w:rsidRDefault="001F0986" w:rsidP="00401E0A">
      <w:pPr>
        <w:pStyle w:val="Paragraphedeliste"/>
        <w:numPr>
          <w:ilvl w:val="0"/>
          <w:numId w:val="1"/>
        </w:numPr>
      </w:pPr>
      <w:r>
        <w:t xml:space="preserve">NE PAS </w:t>
      </w:r>
      <w:r w:rsidR="00B027AF">
        <w:rPr>
          <w:rFonts w:cstheme="minorHAnsi"/>
        </w:rPr>
        <w:t>Ê</w:t>
      </w:r>
      <w:r>
        <w:t>TRE COMMER</w:t>
      </w:r>
      <w:r w:rsidR="00B027AF">
        <w:rPr>
          <w:rFonts w:cstheme="minorHAnsi"/>
        </w:rPr>
        <w:t>Ç</w:t>
      </w:r>
      <w:r>
        <w:t>ANT</w:t>
      </w:r>
    </w:p>
    <w:p w14:paraId="78D88186" w14:textId="0090DBF5" w:rsidR="001F0986" w:rsidRDefault="001F0986" w:rsidP="00401E0A">
      <w:pPr>
        <w:pStyle w:val="Paragraphedeliste"/>
        <w:numPr>
          <w:ilvl w:val="0"/>
          <w:numId w:val="1"/>
        </w:numPr>
      </w:pPr>
      <w:r>
        <w:t>DE VENDRE DES OBJETS PERSONNELS ET USAG</w:t>
      </w:r>
      <w:r w:rsidR="00B027AF">
        <w:rPr>
          <w:rFonts w:cstheme="minorHAnsi"/>
        </w:rPr>
        <w:t>É</w:t>
      </w:r>
      <w:r>
        <w:t>S (article L310-2 du code du commerce)</w:t>
      </w:r>
    </w:p>
    <w:p w14:paraId="24EDEEE3" w14:textId="03E3BD9A" w:rsidR="001F0986" w:rsidRDefault="001F0986" w:rsidP="00401E0A">
      <w:pPr>
        <w:pStyle w:val="Paragraphedeliste"/>
        <w:numPr>
          <w:ilvl w:val="0"/>
          <w:numId w:val="1"/>
        </w:numPr>
      </w:pPr>
      <w:r>
        <w:t>NE PAS AVOIR PARTICIP</w:t>
      </w:r>
      <w:r w:rsidR="00B027AF">
        <w:rPr>
          <w:rFonts w:cstheme="minorHAnsi"/>
        </w:rPr>
        <w:t>É</w:t>
      </w:r>
      <w:r>
        <w:t xml:space="preserve"> A DEUX AUTRES MANIFESTATIONS DE M</w:t>
      </w:r>
      <w:r w:rsidR="00B027AF">
        <w:rPr>
          <w:rFonts w:cstheme="minorHAnsi"/>
        </w:rPr>
        <w:t>Ê</w:t>
      </w:r>
      <w:r>
        <w:t>ME NATURE AU COURS DE L'ANN</w:t>
      </w:r>
      <w:r w:rsidR="00B027AF">
        <w:rPr>
          <w:rFonts w:cstheme="minorHAnsi"/>
        </w:rPr>
        <w:t>É</w:t>
      </w:r>
      <w:r>
        <w:t xml:space="preserve">E CIVILE (article R321-9 du code pénal).                                                                                                                                                   </w:t>
      </w:r>
    </w:p>
    <w:p w14:paraId="56F24205" w14:textId="77777777" w:rsidR="001F0986" w:rsidRDefault="001F0986" w:rsidP="00401E0A">
      <w:r>
        <w:t>Fait à _________________________________ le ______________________________________</w:t>
      </w:r>
    </w:p>
    <w:p w14:paraId="26DBA591" w14:textId="77777777" w:rsidR="001F0986" w:rsidRDefault="001F0986" w:rsidP="00401E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  <w:r w:rsidR="00401E0A">
        <w:t xml:space="preserve"> : </w:t>
      </w:r>
    </w:p>
    <w:p w14:paraId="536B66CB" w14:textId="77777777" w:rsidR="001F0986" w:rsidRDefault="001F0986" w:rsidP="00401E0A"/>
    <w:p w14:paraId="5A535FA6" w14:textId="77777777" w:rsidR="00401E0A" w:rsidRDefault="00401E0A" w:rsidP="00401E0A"/>
    <w:p w14:paraId="4B893E58" w14:textId="77777777" w:rsidR="001F0986" w:rsidRDefault="001F0986" w:rsidP="000155B6">
      <w:pPr>
        <w:jc w:val="both"/>
      </w:pPr>
      <w:r>
        <w:t>Ci-joint règlement de __________€ pour l'emplacement de _____  modules de 6mx5m profondeur.</w:t>
      </w:r>
    </w:p>
    <w:p w14:paraId="6B29840B" w14:textId="77777777" w:rsidR="001F0986" w:rsidRDefault="001F0986" w:rsidP="000155B6">
      <w:pPr>
        <w:jc w:val="both"/>
      </w:pPr>
      <w:r>
        <w:t>Cette attestation sera remise à l'amicale qui la joindra à la sous-préfecture</w:t>
      </w:r>
      <w:r w:rsidR="00401E0A">
        <w:t>.</w:t>
      </w:r>
    </w:p>
    <w:p w14:paraId="32BB7E2D" w14:textId="77777777" w:rsidR="00401E0A" w:rsidRDefault="001F0986" w:rsidP="000155B6">
      <w:pPr>
        <w:jc w:val="both"/>
      </w:pPr>
      <w:r>
        <w:t>Un café/croissant sera offert par module réservé (en remerciement veuillez laisser votre module propre).</w:t>
      </w:r>
    </w:p>
    <w:p w14:paraId="5DE458A4" w14:textId="5803B203" w:rsidR="001F0986" w:rsidRPr="00401E0A" w:rsidRDefault="001F0986" w:rsidP="000155B6">
      <w:pPr>
        <w:jc w:val="both"/>
      </w:pPr>
      <w:r w:rsidRPr="00906AB6">
        <w:rPr>
          <w:b/>
          <w:color w:val="FF0000"/>
          <w:u w:val="single"/>
        </w:rPr>
        <w:t>R</w:t>
      </w:r>
      <w:r w:rsidR="00B027AF">
        <w:rPr>
          <w:rFonts w:cstheme="minorHAnsi"/>
          <w:b/>
          <w:color w:val="FF0000"/>
          <w:u w:val="single"/>
        </w:rPr>
        <w:t>É</w:t>
      </w:r>
      <w:r w:rsidRPr="00906AB6">
        <w:rPr>
          <w:b/>
          <w:color w:val="FF0000"/>
          <w:u w:val="single"/>
        </w:rPr>
        <w:t>SERVATION</w:t>
      </w:r>
    </w:p>
    <w:p w14:paraId="1C2972AF" w14:textId="45F9DD1D" w:rsidR="00401E0A" w:rsidRDefault="001F0986" w:rsidP="000155B6">
      <w:pPr>
        <w:jc w:val="both"/>
      </w:pPr>
      <w:r>
        <w:t>Pour réserver, renvoye</w:t>
      </w:r>
      <w:r w:rsidR="00F20655">
        <w:t>r</w:t>
      </w:r>
      <w:r>
        <w:t xml:space="preserve"> ce document dûment rempli avec </w:t>
      </w:r>
      <w:r w:rsidR="00F20655">
        <w:t xml:space="preserve">une </w:t>
      </w:r>
      <w:r>
        <w:t xml:space="preserve">photocopie de </w:t>
      </w:r>
      <w:r w:rsidR="00F20655">
        <w:t>la</w:t>
      </w:r>
      <w:r>
        <w:t xml:space="preserve"> pièce d'identité recto-verso de la personne demandeur ainsi que le chèque (correspondant à l'emplacement demandé) à l'ordre de l'</w:t>
      </w:r>
      <w:r w:rsidR="00F20655">
        <w:t>A</w:t>
      </w:r>
      <w:r>
        <w:t xml:space="preserve">micale des donneurs de sang Gujan/Le Teich </w:t>
      </w:r>
      <w:r w:rsidR="00F20655">
        <w:t xml:space="preserve">Maison des Associations – Route des Bénévoles </w:t>
      </w:r>
      <w:r>
        <w:t>33470 GUJ</w:t>
      </w:r>
      <w:r w:rsidR="00401E0A">
        <w:t xml:space="preserve">AN-MESTRAS. </w:t>
      </w:r>
    </w:p>
    <w:p w14:paraId="7D2154A6" w14:textId="35169662" w:rsidR="001F0986" w:rsidRDefault="001F0986" w:rsidP="00401E0A">
      <w:pPr>
        <w:jc w:val="center"/>
        <w:rPr>
          <w:b/>
        </w:rPr>
      </w:pPr>
      <w:r w:rsidRPr="001F0986">
        <w:rPr>
          <w:b/>
        </w:rPr>
        <w:t xml:space="preserve">TARIF : </w:t>
      </w:r>
      <w:r w:rsidR="00526C1C">
        <w:rPr>
          <w:b/>
        </w:rPr>
        <w:t>20</w:t>
      </w:r>
      <w:r w:rsidRPr="001F0986">
        <w:rPr>
          <w:b/>
        </w:rPr>
        <w:t xml:space="preserve"> €  LE MODULE DE 6</w:t>
      </w:r>
      <w:r w:rsidR="00AD2F18">
        <w:rPr>
          <w:b/>
        </w:rPr>
        <w:t xml:space="preserve">M </w:t>
      </w:r>
      <w:r w:rsidRPr="001F0986">
        <w:rPr>
          <w:b/>
        </w:rPr>
        <w:t>X</w:t>
      </w:r>
      <w:r w:rsidR="00526C1C">
        <w:rPr>
          <w:b/>
        </w:rPr>
        <w:t xml:space="preserve"> </w:t>
      </w:r>
      <w:r w:rsidR="00506074">
        <w:rPr>
          <w:b/>
        </w:rPr>
        <w:t>5</w:t>
      </w:r>
      <w:r w:rsidR="00AD2F18">
        <w:rPr>
          <w:b/>
        </w:rPr>
        <w:t>M</w:t>
      </w:r>
      <w:r w:rsidR="00506074">
        <w:rPr>
          <w:b/>
        </w:rPr>
        <w:t xml:space="preserve"> SOIT 30</w:t>
      </w:r>
      <w:r w:rsidR="00AD2F18">
        <w:rPr>
          <w:b/>
        </w:rPr>
        <w:t>M²</w:t>
      </w:r>
      <w:r w:rsidR="00506074">
        <w:rPr>
          <w:b/>
        </w:rPr>
        <w:t xml:space="preserve"> SI R</w:t>
      </w:r>
      <w:r w:rsidR="00F20655">
        <w:rPr>
          <w:rFonts w:cstheme="minorHAnsi"/>
          <w:b/>
        </w:rPr>
        <w:t>É</w:t>
      </w:r>
      <w:r w:rsidR="00506074">
        <w:rPr>
          <w:b/>
        </w:rPr>
        <w:t>SERVATION</w:t>
      </w:r>
    </w:p>
    <w:p w14:paraId="02B96389" w14:textId="4C7613AF" w:rsidR="00401E0A" w:rsidRDefault="00506074" w:rsidP="00401E0A">
      <w:pPr>
        <w:jc w:val="center"/>
        <w:rPr>
          <w:b/>
        </w:rPr>
      </w:pPr>
      <w:r>
        <w:rPr>
          <w:b/>
        </w:rPr>
        <w:t>TARIF :</w:t>
      </w:r>
      <w:r w:rsidR="000155B6">
        <w:rPr>
          <w:b/>
        </w:rPr>
        <w:t xml:space="preserve"> </w:t>
      </w:r>
      <w:r>
        <w:rPr>
          <w:b/>
        </w:rPr>
        <w:t>25€ LE MODULE DE 6M X</w:t>
      </w:r>
      <w:r w:rsidR="009C09F6">
        <w:rPr>
          <w:b/>
        </w:rPr>
        <w:t xml:space="preserve"> </w:t>
      </w:r>
      <w:r>
        <w:rPr>
          <w:b/>
        </w:rPr>
        <w:t>5M SOIT 30M</w:t>
      </w:r>
      <w:r w:rsidR="00AD2F18">
        <w:rPr>
          <w:b/>
        </w:rPr>
        <w:t>²</w:t>
      </w:r>
      <w:r>
        <w:rPr>
          <w:b/>
        </w:rPr>
        <w:t xml:space="preserve"> SUR PLACE </w:t>
      </w:r>
      <w:r w:rsidRPr="00F20655">
        <w:rPr>
          <w:b/>
          <w:u w:val="single"/>
        </w:rPr>
        <w:t>LE DIMANCHE SANS R</w:t>
      </w:r>
      <w:r w:rsidR="00F20655" w:rsidRPr="00F20655">
        <w:rPr>
          <w:rFonts w:cstheme="minorHAnsi"/>
          <w:b/>
          <w:u w:val="single"/>
        </w:rPr>
        <w:t>É</w:t>
      </w:r>
      <w:r w:rsidRPr="00F20655">
        <w:rPr>
          <w:b/>
          <w:u w:val="single"/>
        </w:rPr>
        <w:t>SERVATION</w:t>
      </w:r>
    </w:p>
    <w:p w14:paraId="4C66A713" w14:textId="620B8B55" w:rsidR="00185C70" w:rsidRPr="00A45473" w:rsidRDefault="000155B6" w:rsidP="00A45473">
      <w:pPr>
        <w:tabs>
          <w:tab w:val="left" w:pos="3144"/>
        </w:tabs>
        <w:rPr>
          <w:b/>
          <w:sz w:val="16"/>
          <w:szCs w:val="16"/>
        </w:rPr>
      </w:pPr>
      <w:r>
        <w:rPr>
          <w:b/>
          <w:sz w:val="40"/>
          <w:szCs w:val="40"/>
        </w:rPr>
        <w:tab/>
      </w:r>
    </w:p>
    <w:sectPr w:rsidR="00185C70" w:rsidRPr="00A45473" w:rsidSect="00317ACC">
      <w:headerReference w:type="default" r:id="rId8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1CF5" w14:textId="77777777" w:rsidR="003C2178" w:rsidRDefault="003C2178" w:rsidP="005A7A59">
      <w:pPr>
        <w:spacing w:after="0" w:line="240" w:lineRule="auto"/>
      </w:pPr>
      <w:r>
        <w:separator/>
      </w:r>
    </w:p>
  </w:endnote>
  <w:endnote w:type="continuationSeparator" w:id="0">
    <w:p w14:paraId="3084C5B6" w14:textId="77777777" w:rsidR="003C2178" w:rsidRDefault="003C2178" w:rsidP="005A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79D0" w14:textId="77777777" w:rsidR="003C2178" w:rsidRDefault="003C2178" w:rsidP="005A7A59">
      <w:pPr>
        <w:spacing w:after="0" w:line="240" w:lineRule="auto"/>
      </w:pPr>
      <w:r>
        <w:separator/>
      </w:r>
    </w:p>
  </w:footnote>
  <w:footnote w:type="continuationSeparator" w:id="0">
    <w:p w14:paraId="2FC53856" w14:textId="77777777" w:rsidR="003C2178" w:rsidRDefault="003C2178" w:rsidP="005A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D4D6" w14:textId="6D7BEB2C" w:rsidR="005A7A59" w:rsidRPr="00185C70" w:rsidRDefault="00185C70" w:rsidP="005A7A59">
    <w:pPr>
      <w:pStyle w:val="En-tte"/>
      <w:jc w:val="center"/>
      <w:rPr>
        <w:b/>
        <w:sz w:val="24"/>
        <w:szCs w:val="24"/>
      </w:rPr>
    </w:pPr>
    <w:r w:rsidRPr="00185C70">
      <w:rPr>
        <w:b/>
        <w:sz w:val="24"/>
        <w:szCs w:val="24"/>
      </w:rPr>
      <w:t>AMICALE DON D</w:t>
    </w:r>
    <w:r w:rsidR="00F20655">
      <w:rPr>
        <w:b/>
        <w:sz w:val="24"/>
        <w:szCs w:val="24"/>
      </w:rPr>
      <w:t>E</w:t>
    </w:r>
    <w:r w:rsidRPr="00185C70">
      <w:rPr>
        <w:b/>
        <w:sz w:val="24"/>
        <w:szCs w:val="24"/>
      </w:rPr>
      <w:t xml:space="preserve"> SANG GUJAN LE TEICH ET LE LIONS CLUB DES BARBOTS GUJAN-MESTRAS</w:t>
    </w:r>
  </w:p>
  <w:p w14:paraId="41F4F3C7" w14:textId="6D91EFB4" w:rsidR="005A7A59" w:rsidRDefault="00B027AF" w:rsidP="005A7A59">
    <w:pPr>
      <w:pStyle w:val="En-tte"/>
      <w:jc w:val="center"/>
    </w:pPr>
    <w:r>
      <w:t>Maison des Associations – Route des Bénévoles</w:t>
    </w:r>
    <w:r w:rsidR="005A7A59">
      <w:t xml:space="preserve"> 33470 GUJAN-MESTRAS</w:t>
    </w:r>
  </w:p>
  <w:p w14:paraId="7A8F4AC0" w14:textId="566B2E96" w:rsidR="00B027AF" w:rsidRDefault="005A7A59" w:rsidP="005A7A59">
    <w:pPr>
      <w:pStyle w:val="En-tte"/>
      <w:jc w:val="center"/>
    </w:pPr>
    <w:r w:rsidRPr="00B027AF">
      <w:t>TEL</w:t>
    </w:r>
    <w:r w:rsidR="00B027AF">
      <w:t xml:space="preserve"> </w:t>
    </w:r>
    <w:r w:rsidRPr="00B027AF">
      <w:t xml:space="preserve">: </w:t>
    </w:r>
    <w:r w:rsidR="00B027AF">
      <w:t xml:space="preserve"> 06 44 16 92 63 (Lucile PEYRE)</w:t>
    </w:r>
    <w:r w:rsidRPr="00B027AF">
      <w:t xml:space="preserve"> </w:t>
    </w:r>
    <w:r w:rsidR="00B027AF">
      <w:t xml:space="preserve"> </w:t>
    </w:r>
  </w:p>
  <w:p w14:paraId="6D38F18E" w14:textId="76E84381" w:rsidR="005A7A59" w:rsidRPr="00B027AF" w:rsidRDefault="005A7A59" w:rsidP="005A7A59">
    <w:pPr>
      <w:pStyle w:val="En-tte"/>
      <w:jc w:val="center"/>
      <w:rPr>
        <w:lang w:val="es-ES"/>
      </w:rPr>
    </w:pPr>
    <w:r w:rsidRPr="00B027AF">
      <w:t xml:space="preserve"> </w:t>
    </w:r>
    <w:r w:rsidR="00F20655" w:rsidRPr="00B027AF">
      <w:rPr>
        <w:lang w:val="es-ES"/>
      </w:rPr>
      <w:t>EMAIL:</w:t>
    </w:r>
    <w:r w:rsidRPr="00B027AF">
      <w:rPr>
        <w:lang w:val="es-ES"/>
      </w:rPr>
      <w:t xml:space="preserve"> </w:t>
    </w:r>
    <w:r w:rsidRPr="00F20655">
      <w:rPr>
        <w:color w:val="0070C0"/>
        <w:lang w:val="es-ES"/>
      </w:rPr>
      <w:t>amicaledondusang.gujan.leteich@gmail.com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36EE0"/>
    <w:multiLevelType w:val="hybridMultilevel"/>
    <w:tmpl w:val="90185D1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411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37"/>
    <w:rsid w:val="000155B6"/>
    <w:rsid w:val="000A6C39"/>
    <w:rsid w:val="000C5CFA"/>
    <w:rsid w:val="00185C70"/>
    <w:rsid w:val="00191CB6"/>
    <w:rsid w:val="001F0986"/>
    <w:rsid w:val="0020383E"/>
    <w:rsid w:val="00296E7B"/>
    <w:rsid w:val="002A3A8A"/>
    <w:rsid w:val="002D59C8"/>
    <w:rsid w:val="00317ACC"/>
    <w:rsid w:val="00362DEB"/>
    <w:rsid w:val="00374686"/>
    <w:rsid w:val="003C2178"/>
    <w:rsid w:val="003C6AC2"/>
    <w:rsid w:val="00401E0A"/>
    <w:rsid w:val="00411387"/>
    <w:rsid w:val="004311F7"/>
    <w:rsid w:val="00506074"/>
    <w:rsid w:val="00526C1C"/>
    <w:rsid w:val="005452B4"/>
    <w:rsid w:val="00585A28"/>
    <w:rsid w:val="005A5068"/>
    <w:rsid w:val="005A7748"/>
    <w:rsid w:val="005A7A59"/>
    <w:rsid w:val="005E22AC"/>
    <w:rsid w:val="006032F4"/>
    <w:rsid w:val="00655B7C"/>
    <w:rsid w:val="006A630F"/>
    <w:rsid w:val="006A6837"/>
    <w:rsid w:val="00833CBA"/>
    <w:rsid w:val="00842D78"/>
    <w:rsid w:val="008C761B"/>
    <w:rsid w:val="00906AB6"/>
    <w:rsid w:val="009C09F6"/>
    <w:rsid w:val="009C4E57"/>
    <w:rsid w:val="00A07FC9"/>
    <w:rsid w:val="00A179AA"/>
    <w:rsid w:val="00A45473"/>
    <w:rsid w:val="00AD2F18"/>
    <w:rsid w:val="00AF41AE"/>
    <w:rsid w:val="00B027AF"/>
    <w:rsid w:val="00BB29C7"/>
    <w:rsid w:val="00C722A9"/>
    <w:rsid w:val="00CA152A"/>
    <w:rsid w:val="00CA1594"/>
    <w:rsid w:val="00CD2B43"/>
    <w:rsid w:val="00D24317"/>
    <w:rsid w:val="00D81687"/>
    <w:rsid w:val="00DC2CF0"/>
    <w:rsid w:val="00E43519"/>
    <w:rsid w:val="00E445BE"/>
    <w:rsid w:val="00E478F9"/>
    <w:rsid w:val="00E713A0"/>
    <w:rsid w:val="00E95CA8"/>
    <w:rsid w:val="00EE1046"/>
    <w:rsid w:val="00F2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3A99"/>
  <w15:docId w15:val="{3208E6FA-4454-4DB2-8C42-0048E99E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A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7A59"/>
  </w:style>
  <w:style w:type="paragraph" w:styleId="Pieddepage">
    <w:name w:val="footer"/>
    <w:basedOn w:val="Normal"/>
    <w:link w:val="PieddepageCar"/>
    <w:uiPriority w:val="99"/>
    <w:unhideWhenUsed/>
    <w:rsid w:val="005A7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7A59"/>
  </w:style>
  <w:style w:type="paragraph" w:styleId="Textedebulles">
    <w:name w:val="Balloon Text"/>
    <w:basedOn w:val="Normal"/>
    <w:link w:val="TextedebullesCar"/>
    <w:uiPriority w:val="99"/>
    <w:semiHidden/>
    <w:unhideWhenUsed/>
    <w:rsid w:val="005A7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A5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F0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SGMLT\Desktop\VIDE%20GRENIERS\2020\Inscription%20vide%20grenier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7F0F5-39A9-4760-A7CC-98252A3A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Inscription vide greniers</Template>
  <TotalTime>3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ADSGMLT</dc:creator>
  <cp:lastModifiedBy>amicale don de sang</cp:lastModifiedBy>
  <cp:revision>5</cp:revision>
  <cp:lastPrinted>2024-05-06T08:05:00Z</cp:lastPrinted>
  <dcterms:created xsi:type="dcterms:W3CDTF">2024-05-06T08:06:00Z</dcterms:created>
  <dcterms:modified xsi:type="dcterms:W3CDTF">2026-03-09T13:50:00Z</dcterms:modified>
</cp:coreProperties>
</file>